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12934DBC" w14:textId="77777777">
        <w:trPr>
          <w:trHeight w:val="9915"/>
        </w:trPr>
        <w:tc>
          <w:tcPr>
            <w:tcW w:w="10178" w:type="dxa"/>
          </w:tcPr>
          <w:p w:rsidRPr="00D779AA" w:rsidR="00E71B77" w:rsidP="00C06C21" w:rsidRDefault="00E71B77" w14:paraId="423CAD48" w14:textId="62A9A201">
            <w:pPr>
              <w:pBdr>
                <w:bottom w:val="threeDEngrave" w:color="auto" w:sz="24" w:space="1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D779AA">
              <w:rPr>
                <w:rFonts w:ascii="Arial" w:hAnsi="Arial" w:cs="Arial"/>
                <w:b/>
              </w:rPr>
              <w:t>ILL İstek Formu</w:t>
            </w:r>
          </w:p>
          <w:p w:rsidRPr="00227230" w:rsidR="00E71B77" w:rsidP="00C06C21" w:rsidRDefault="00E71B77" w14:paraId="5586123D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7230">
              <w:rPr>
                <w:rFonts w:ascii="Arial" w:hAnsi="Arial" w:cs="Arial"/>
                <w:b/>
                <w:sz w:val="20"/>
                <w:szCs w:val="20"/>
              </w:rPr>
              <w:t>KİTAP</w:t>
            </w:r>
          </w:p>
          <w:p w:rsidR="00E71B77" w:rsidP="00E71B77" w:rsidRDefault="00E71B77" w14:paraId="46D8E7D3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ISBN:</w:t>
            </w:r>
          </w:p>
          <w:p w:rsidRPr="00227230" w:rsidR="00E71B77" w:rsidP="00E71B77" w:rsidRDefault="00E71B77" w14:paraId="0A4269C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1B77" w:rsidP="00E71B77" w:rsidRDefault="00E71B77" w14:paraId="30E11F95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Başlık:</w:t>
            </w:r>
          </w:p>
          <w:p w:rsidRPr="00227230" w:rsidR="00E71B77" w:rsidP="00E71B77" w:rsidRDefault="00E71B77" w14:paraId="47856F9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6517EE17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Yazar:</w:t>
            </w:r>
          </w:p>
          <w:p w:rsidRPr="00227230" w:rsidR="00E71B77" w:rsidP="00E71B77" w:rsidRDefault="00E71B77" w14:paraId="6215E58F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7D148CCA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227230">
              <w:rPr>
                <w:rFonts w:ascii="Arial" w:hAnsi="Arial" w:cs="Arial"/>
                <w:b/>
                <w:sz w:val="20"/>
                <w:szCs w:val="20"/>
              </w:rPr>
              <w:t xml:space="preserve">Sınıflama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(Yer) </w:t>
            </w:r>
            <w:r w:rsidRPr="00227230">
              <w:rPr>
                <w:rFonts w:ascii="Arial" w:hAnsi="Arial" w:cs="Arial"/>
                <w:b/>
                <w:sz w:val="20"/>
                <w:szCs w:val="20"/>
              </w:rPr>
              <w:t>Numarası:</w:t>
            </w:r>
          </w:p>
          <w:p w:rsidRPr="00227230" w:rsidR="00E71B77" w:rsidP="00E71B77" w:rsidRDefault="00E71B77" w14:paraId="186A2C8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3C3AF65C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227230">
              <w:rPr>
                <w:rFonts w:ascii="Arial" w:hAnsi="Arial" w:cs="Arial"/>
                <w:b/>
                <w:sz w:val="20"/>
                <w:szCs w:val="20"/>
              </w:rPr>
              <w:t>Basım Bilgileri (Yayınevi,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Yayın tarihi</w:t>
            </w:r>
            <w:r w:rsidRPr="00227230">
              <w:rPr>
                <w:rFonts w:ascii="Arial" w:hAnsi="Arial" w:cs="Arial"/>
                <w:b/>
                <w:sz w:val="20"/>
                <w:szCs w:val="20"/>
              </w:rPr>
              <w:t xml:space="preserve"> vb.): </w:t>
            </w:r>
          </w:p>
          <w:p w:rsidRPr="00227230" w:rsidR="00E71B77" w:rsidP="00E71B77" w:rsidRDefault="00E71B77" w14:paraId="3D09ED8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40EB3B06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İsteği Sağlayan Kütüphane:</w:t>
            </w:r>
          </w:p>
          <w:p w:rsidRPr="00227230" w:rsidR="00E71B77" w:rsidP="00C06C21" w:rsidRDefault="00E71B77" w14:paraId="3EA4095A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7230">
              <w:rPr>
                <w:rFonts w:ascii="Arial" w:hAnsi="Arial" w:cs="Arial"/>
                <w:b/>
                <w:sz w:val="20"/>
                <w:szCs w:val="20"/>
              </w:rPr>
              <w:t>MAKALE</w:t>
            </w:r>
          </w:p>
          <w:p w:rsidRPr="00327049" w:rsidR="00E71B77" w:rsidP="00E71B77" w:rsidRDefault="00E71B77" w14:paraId="5C512F2A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327049">
              <w:rPr>
                <w:rFonts w:ascii="Arial" w:hAnsi="Arial" w:cs="Arial"/>
                <w:b/>
                <w:sz w:val="20"/>
                <w:szCs w:val="20"/>
              </w:rPr>
              <w:t xml:space="preserve">Dergi Adı: </w:t>
            </w:r>
          </w:p>
          <w:p w:rsidRPr="00227230" w:rsidR="00E71B77" w:rsidP="00E71B77" w:rsidRDefault="00E71B77" w14:paraId="318B4E21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484102BB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227230">
              <w:rPr>
                <w:rFonts w:ascii="Arial" w:hAnsi="Arial" w:cs="Arial"/>
                <w:b/>
                <w:sz w:val="20"/>
                <w:szCs w:val="20"/>
              </w:rPr>
              <w:t xml:space="preserve">Makale Adı:                                                                                                          </w:t>
            </w:r>
          </w:p>
          <w:p w:rsidRPr="00227230" w:rsidR="00E71B77" w:rsidP="00E71B77" w:rsidRDefault="00E71B77" w14:paraId="0112A95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43F7F7B4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Yazar:</w:t>
            </w:r>
          </w:p>
          <w:p w:rsidRPr="00227230" w:rsidR="00E71B77" w:rsidP="00E71B77" w:rsidRDefault="00E71B77" w14:paraId="1AE68099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17E0221C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227230">
              <w:rPr>
                <w:rFonts w:ascii="Arial" w:hAnsi="Arial" w:cs="Arial"/>
                <w:b/>
                <w:sz w:val="20"/>
                <w:szCs w:val="20"/>
              </w:rPr>
              <w:t>Cilt: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</w:t>
            </w:r>
            <w:r w:rsidRPr="00227230">
              <w:rPr>
                <w:rFonts w:ascii="Arial" w:hAnsi="Arial" w:cs="Arial"/>
                <w:b/>
                <w:sz w:val="20"/>
                <w:szCs w:val="20"/>
              </w:rPr>
              <w:t xml:space="preserve">    Sayı: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27230">
              <w:rPr>
                <w:rFonts w:ascii="Arial" w:hAnsi="Arial" w:cs="Arial"/>
                <w:b/>
                <w:sz w:val="20"/>
                <w:szCs w:val="20"/>
              </w:rPr>
              <w:t>Sayfa:                                          Tarih:</w:t>
            </w:r>
          </w:p>
          <w:p w:rsidRPr="00227230" w:rsidR="00E71B77" w:rsidP="00E71B77" w:rsidRDefault="00E71B77" w14:paraId="0C894C5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0A415F20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227230">
              <w:rPr>
                <w:rFonts w:ascii="Arial" w:hAnsi="Arial" w:cs="Arial"/>
                <w:b/>
                <w:sz w:val="20"/>
                <w:szCs w:val="20"/>
              </w:rPr>
              <w:t>Basım Bilgileri (ISSN vb.):</w:t>
            </w:r>
          </w:p>
          <w:p w:rsidR="00E71B77" w:rsidP="00E71B77" w:rsidRDefault="00E71B77" w14:paraId="08EAFBB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39C81C1C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İsteği Sağlayan Kütüphane:</w:t>
            </w:r>
          </w:p>
          <w:p w:rsidRPr="00227230" w:rsidR="00E71B77" w:rsidP="00E71B77" w:rsidRDefault="00E71B77" w14:paraId="4CEB3C95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C06C21" w:rsidRDefault="00E71B77" w14:paraId="02E1F99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7230">
              <w:rPr>
                <w:rFonts w:ascii="Arial" w:hAnsi="Arial" w:cs="Arial"/>
                <w:b/>
                <w:sz w:val="20"/>
                <w:szCs w:val="20"/>
              </w:rPr>
              <w:t>İSTEK YAPAN KULLANICI BİLGİLERİ</w:t>
            </w:r>
          </w:p>
          <w:p w:rsidRPr="00227230" w:rsidR="00E71B77" w:rsidP="00E71B77" w:rsidRDefault="00E71B77" w14:paraId="6E1F4F66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Adı, </w:t>
            </w:r>
            <w:r w:rsidRPr="00227230">
              <w:rPr>
                <w:rFonts w:ascii="Arial" w:hAnsi="Arial" w:cs="Arial"/>
                <w:b/>
                <w:sz w:val="20"/>
                <w:szCs w:val="20"/>
              </w:rPr>
              <w:t>Soyadı: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Pr="00227230" w:rsidR="00E71B77" w:rsidP="00E71B77" w:rsidRDefault="00E71B77" w14:paraId="4235DFD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27D9D2AA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Fakülte/Bölüm</w:t>
            </w:r>
            <w:r w:rsidRPr="0022723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Pr="00227230" w:rsidR="00E71B77" w:rsidP="00E71B77" w:rsidRDefault="00E71B77" w14:paraId="6A739221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6EB9FC0A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Dahili Telefon:</w:t>
            </w:r>
          </w:p>
          <w:p w:rsidRPr="00227230" w:rsidR="00E71B77" w:rsidP="00E71B77" w:rsidRDefault="00E71B77" w14:paraId="7006F5B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560DE890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Cep Telefonu:</w:t>
            </w:r>
          </w:p>
          <w:p w:rsidRPr="00227230" w:rsidR="00E71B77" w:rsidP="00E71B77" w:rsidRDefault="00E71B77" w14:paraId="6E9FD03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27230" w:rsidR="00E71B77" w:rsidP="00E71B77" w:rsidRDefault="00E71B77" w14:paraId="04041AD7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E-posta:</w:t>
            </w:r>
          </w:p>
          <w:p w:rsidR="00E71B77" w:rsidP="00E71B77" w:rsidRDefault="00E71B77" w14:paraId="2C864E99" w14:textId="77777777">
            <w:pPr>
              <w:pBdr>
                <w:bottom w:val="threeDEmboss" w:color="auto" w:sz="2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71B77" w:rsidR="00C90B6E" w:rsidP="00E71B77" w:rsidRDefault="00E71B77" w14:paraId="378208AB" w14:textId="77777777">
            <w:pPr>
              <w:pBdr>
                <w:bottom w:val="threeDEmboss" w:color="auto" w:sz="24" w:space="1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İstek Tarihi ve İmza:</w:t>
            </w:r>
          </w:p>
        </w:tc>
      </w:tr>
    </w:tbl>
    <w:p w:rsidR="00526DC3" w:rsidP="006D4538" w:rsidRDefault="00526DC3" w14:paraId="3819CEF5" w14:textId="77777777"/>
    <w:sectPr w:rsidR="00526DC3" w:rsidSect="00A61006">
      <w:footerReference r:id="Rc9563ec646f54ca7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7E51D" w14:textId="77777777" w:rsidR="002A3F5E" w:rsidRDefault="002A3F5E" w:rsidP="00BD3F84">
      <w:r>
        <w:separator/>
      </w:r>
    </w:p>
  </w:endnote>
  <w:endnote w:type="continuationSeparator" w:id="0">
    <w:p w14:paraId="1BFCD582" w14:textId="77777777" w:rsidR="002A3F5E" w:rsidRDefault="002A3F5E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1A168E22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076A" w14:textId="77777777" w:rsidR="002A3F5E" w:rsidRDefault="002A3F5E" w:rsidP="00BD3F84">
      <w:r>
        <w:separator/>
      </w:r>
    </w:p>
  </w:footnote>
  <w:footnote w:type="continuationSeparator" w:id="0">
    <w:p w14:paraId="27F40ADC" w14:textId="77777777" w:rsidR="002A3F5E" w:rsidRDefault="002A3F5E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1D3CDCC9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1EEB719D" w14:textId="77777777">
          <w:pPr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49726050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 xml:space="preserve">T.C. </w:t>
          </w:r>
        </w:p>
        <w:p w:rsidRPr="00CB1060" w:rsidR="004A22C2" w:rsidP="004A22C2" w:rsidRDefault="004A22C2" w14:paraId="43E5B374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>TRABZON ÜNİVERSİTESİ</w:t>
          </w:r>
        </w:p>
        <w:p w:rsidRPr="00CB1060" w:rsidR="004A22C2" w:rsidP="004A22C2" w:rsidRDefault="00DD5402" w14:paraId="5E22538A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Kütüphane ve Dokümantasyon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65EBAC46" w14:textId="77777777">
          <w:pPr>
            <w:rPr>
              <w:b/>
              <w:bCs/>
              <w:color w:val="000000"/>
              <w:sz w:val="20"/>
              <w:szCs w:val="20"/>
            </w:rPr>
          </w:pPr>
        </w:p>
      </w:tc>
    </w:tr>
    <w:tr w:rsidRPr="00C311D6" w:rsidR="004A22C2" w:rsidTr="002675ED" w14:paraId="44E864E4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42EEDF50" w14:textId="77777777">
          <w:pPr>
            <w:ind w:left="214" w:hanging="214"/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60F9E72A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ILL İSTEK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E260DB2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</w:rPr>
            <w:t>KYS-FR/DB‐KUT/02</w:t>
          </w:r>
        </w:p>
      </w:tc>
    </w:tr>
    <w:tr w:rsidRPr="00C311D6" w:rsidR="004A22C2" w:rsidTr="002675ED" w14:paraId="0E397B8D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22736927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095CD57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DF36A15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</w:rPr>
            <w:t>26.08.2026</w:t>
          </w:r>
        </w:p>
      </w:tc>
    </w:tr>
    <w:tr w:rsidRPr="00C311D6" w:rsidR="004A22C2" w:rsidTr="002675ED" w14:paraId="7FBBD38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4E45947B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E5E1EBB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5BCDC2ED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Rev. No/Tar.: </w:t>
          </w:r>
          <w:r w:rsidRPr="009C41B0" w:rsidR="00DD5402">
            <w:rPr>
              <w:bCs/>
              <w:color w:val="000000"/>
              <w:sz w:val="20"/>
              <w:szCs w:val="20"/>
            </w:rPr>
            <w:t>00/...</w:t>
          </w:r>
        </w:p>
      </w:tc>
    </w:tr>
    <w:tr w:rsidRPr="00C311D6" w:rsidR="004A22C2" w:rsidTr="002675ED" w14:paraId="59C5F0C1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3AE4B7D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092E0D7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DC85733" w14:textId="77777777">
          <w:pPr>
            <w:rPr>
              <w:bCs/>
              <w:color w:val="000000"/>
              <w:sz w:val="20"/>
              <w:szCs w:val="20"/>
            </w:rPr>
          </w:pPr>
          <w:r w:rsidRPr="005247D2">
            <w:rPr>
              <w:bCs/>
              <w:color w:val="000000"/>
              <w:sz w:val="20"/>
              <w:szCs w:val="20"/>
            </w:rPr>
            <w:t>Sayfa</w:t>
          </w:r>
          <w:r>
            <w:rPr>
              <w:bCs/>
              <w:color w:val="000000"/>
              <w:sz w:val="20"/>
              <w:szCs w:val="20"/>
            </w:rPr>
            <w:t>:</w:t>
          </w:r>
          <w:r w:rsidRPr="005247D2">
            <w:rPr>
              <w:bCs/>
              <w:color w:val="000000"/>
              <w:sz w:val="20"/>
              <w:szCs w:val="20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D3F84" w:rsidP="00A61006" w:rsidRDefault="00BD3F84" w14:paraId="19B202EB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701160">
    <w:abstractNumId w:val="3"/>
  </w:num>
  <w:num w:numId="2" w16cid:durableId="1284847327">
    <w:abstractNumId w:val="1"/>
  </w:num>
  <w:num w:numId="3" w16cid:durableId="1503205271">
    <w:abstractNumId w:val="2"/>
  </w:num>
  <w:num w:numId="4" w16cid:durableId="2134712908">
    <w:abstractNumId w:val="4"/>
  </w:num>
  <w:num w:numId="5" w16cid:durableId="2137871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21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3F5E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710C7"/>
    <w:rsid w:val="007830B0"/>
    <w:rsid w:val="00792F4E"/>
    <w:rsid w:val="007D37B3"/>
    <w:rsid w:val="00852200"/>
    <w:rsid w:val="008909C9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06C21"/>
    <w:rsid w:val="00C40403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71B77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5C0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c9563ec646f54ca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ILL İstek Formu 1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</dc:creator>
  <cp:keywords/>
  <dc:description/>
  <cp:lastModifiedBy>Umut Ali TOSUN</cp:lastModifiedBy>
  <cp:revision>1</cp:revision>
  <dcterms:created xsi:type="dcterms:W3CDTF">2026-08-25T11:47:00Z</dcterms:created>
  <dcterms:modified xsi:type="dcterms:W3CDTF">2026-08-25T11:48:00Z</dcterms:modified>
</cp:coreProperties>
</file>